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ACE0D" w14:textId="07F35898" w:rsidR="007E5A24" w:rsidRDefault="007E5A24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 w:rsidRPr="00857D71">
        <w:rPr>
          <w:rFonts w:ascii="Arial" w:hAnsi="Arial" w:cs="Arial"/>
          <w:b/>
          <w:bCs/>
          <w:noProof/>
        </w:rPr>
        <w:drawing>
          <wp:inline distT="0" distB="0" distL="0" distR="0" wp14:anchorId="5DCD13E0" wp14:editId="0933120F">
            <wp:extent cx="3603811" cy="1389350"/>
            <wp:effectExtent l="0" t="0" r="3175" b="0"/>
            <wp:docPr id="701595641" name="Picture 701595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95641" name="Picture 701595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4981"/>
                    <a:stretch/>
                  </pic:blipFill>
                  <pic:spPr bwMode="auto">
                    <a:xfrm>
                      <a:off x="0" y="0"/>
                      <a:ext cx="3669576" cy="141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B393" w14:textId="69758379" w:rsidR="0089202D" w:rsidRPr="00857D71" w:rsidRDefault="0089202D" w:rsidP="007E5A24">
      <w:pPr>
        <w:pStyle w:val="LargeHeader"/>
        <w:spacing w:after="0"/>
        <w:ind w:right="-374"/>
        <w:rPr>
          <w:rFonts w:ascii="Arial" w:hAnsi="Arial" w:cs="Arial"/>
          <w:b/>
          <w:bCs/>
          <w:color w:val="052049" w:themeColor="text1"/>
        </w:rPr>
      </w:pPr>
      <w:r w:rsidRPr="00857D71">
        <w:rPr>
          <w:rFonts w:ascii="Arial" w:hAnsi="Arial" w:cs="Arial"/>
          <w:b/>
          <w:bCs/>
          <w:color w:val="052049" w:themeColor="text1"/>
        </w:rPr>
        <w:t>Thursday, September 25, 2025</w:t>
      </w:r>
      <w:r w:rsidRPr="00857D71">
        <w:rPr>
          <w:rFonts w:ascii="Arial" w:hAnsi="Arial" w:cs="Arial"/>
          <w:b/>
          <w:bCs/>
          <w:color w:val="052049" w:themeColor="text1"/>
        </w:rPr>
        <w:br/>
        <w:t>9:00am – 4:30pm</w:t>
      </w:r>
    </w:p>
    <w:p w14:paraId="2E1B037E" w14:textId="77777777" w:rsidR="007E5A24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9202D">
        <w:rPr>
          <w:sz w:val="10"/>
          <w:szCs w:val="10"/>
        </w:rPr>
        <w:br/>
      </w:r>
    </w:p>
    <w:p w14:paraId="74F84FAE" w14:textId="181968F8" w:rsidR="003434EA" w:rsidRDefault="0089202D" w:rsidP="00857D71">
      <w:pPr>
        <w:pStyle w:val="Subhead"/>
        <w:spacing w:before="0" w:after="0" w:line="240" w:lineRule="auto"/>
        <w:rPr>
          <w:rFonts w:ascii="Arial" w:hAnsi="Arial" w:cs="Arial"/>
          <w:color w:val="052049" w:themeColor="text1"/>
          <w:sz w:val="24"/>
          <w:szCs w:val="24"/>
        </w:rPr>
      </w:pPr>
      <w:r w:rsidRPr="00857D71">
        <w:rPr>
          <w:rFonts w:ascii="Arial" w:hAnsi="Arial" w:cs="Arial"/>
          <w:color w:val="052049" w:themeColor="text1"/>
          <w:sz w:val="24"/>
          <w:szCs w:val="24"/>
        </w:rPr>
        <w:t>Fisher Banquet Room, Mission Bay. University of California, San Francisco</w:t>
      </w:r>
      <w:r w:rsidRPr="00857D71">
        <w:rPr>
          <w:rFonts w:ascii="Arial" w:hAnsi="Arial" w:cs="Arial"/>
          <w:color w:val="052049" w:themeColor="text1"/>
          <w:sz w:val="24"/>
          <w:szCs w:val="24"/>
        </w:rPr>
        <w:br/>
        <w:t>Hosted by the UCSF Center for Tuberculosis</w:t>
      </w:r>
    </w:p>
    <w:p w14:paraId="4E776888" w14:textId="77777777" w:rsidR="00857D71" w:rsidRPr="00857D71" w:rsidRDefault="00857D71" w:rsidP="00857D71">
      <w:pPr>
        <w:pStyle w:val="Subhead"/>
        <w:spacing w:before="0" w:after="0" w:line="240" w:lineRule="auto"/>
        <w:rPr>
          <w:rFonts w:ascii="Arial" w:hAnsi="Arial" w:cs="Arial"/>
        </w:rPr>
      </w:pPr>
    </w:p>
    <w:tbl>
      <w:tblPr>
        <w:tblW w:w="10188" w:type="dxa"/>
        <w:tblInd w:w="-118" w:type="dxa"/>
        <w:tblBorders>
          <w:top w:val="nil"/>
          <w:left w:val="nil"/>
          <w:right w:val="nil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000" w:firstRow="0" w:lastRow="0" w:firstColumn="0" w:lastColumn="0" w:noHBand="0" w:noVBand="0"/>
      </w:tblPr>
      <w:tblGrid>
        <w:gridCol w:w="1998"/>
        <w:gridCol w:w="3870"/>
        <w:gridCol w:w="4320"/>
      </w:tblGrid>
      <w:tr w:rsidR="00A63B7C" w:rsidRPr="00A63B7C" w14:paraId="34EEB2AA" w14:textId="77777777" w:rsidTr="00A63B7C">
        <w:trPr>
          <w:trHeight w:val="343"/>
          <w:tblHeader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29B5E0" w14:textId="12E65D2C" w:rsidR="0089202D" w:rsidRPr="00A63B7C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A63B7C">
              <w:rPr>
                <w:rFonts w:cs="Arial"/>
                <w:b/>
                <w:bCs/>
                <w:color w:val="052049" w:themeColor="text1"/>
              </w:rPr>
              <w:t>Time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332121" w14:textId="40CFC260" w:rsidR="0089202D" w:rsidRPr="00A63B7C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A63B7C">
              <w:rPr>
                <w:rFonts w:cs="Arial"/>
                <w:b/>
                <w:bCs/>
                <w:color w:val="052049" w:themeColor="text1"/>
              </w:rPr>
              <w:t>Presenter(s)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shd w:val="clear" w:color="auto" w:fill="F2F2F2" w:themeFill="background1" w:themeFillShade="F2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A8A9ECB" w14:textId="7793904A" w:rsidR="0089202D" w:rsidRPr="00A63B7C" w:rsidRDefault="0089202D" w:rsidP="00857D71">
            <w:pPr>
              <w:pStyle w:val="Mainbodycopy"/>
              <w:spacing w:line="240" w:lineRule="auto"/>
              <w:rPr>
                <w:rFonts w:cs="Arial"/>
                <w:b/>
                <w:bCs/>
                <w:color w:val="052049" w:themeColor="text1"/>
              </w:rPr>
            </w:pPr>
            <w:r w:rsidRPr="00A63B7C">
              <w:rPr>
                <w:rFonts w:cs="Arial"/>
                <w:b/>
                <w:bCs/>
                <w:color w:val="052049" w:themeColor="text1"/>
              </w:rPr>
              <w:t>Title</w:t>
            </w:r>
          </w:p>
        </w:tc>
      </w:tr>
      <w:tr w:rsidR="0089202D" w:rsidRPr="00475A08" w14:paraId="1C2A0466" w14:textId="77777777" w:rsidTr="0089202D">
        <w:trPr>
          <w:trHeight w:val="343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515ABA9" w14:textId="563E20BA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8:00-9:00am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75C804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Registration check-in, poster set-up</w:t>
            </w:r>
          </w:p>
          <w:p w14:paraId="5B677059" w14:textId="6E86F5AD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Continental breakfast &amp; coffee/tea service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4DED36" w14:textId="1BF8CB77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89202D" w:rsidRPr="00475A08" w14:paraId="0128ADB7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F77FBE" w14:textId="20BB153E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9:00-9:25am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B68AE2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Payam Nahid, MD, MPH</w:t>
            </w: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br/>
              <w:t>Executive Director, Institute for Global Health Sciences, UCSF</w:t>
            </w:r>
          </w:p>
          <w:p w14:paraId="39FAB41A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  <w:p w14:paraId="61DC2588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Stanley, PhD</w:t>
            </w:r>
          </w:p>
          <w:p w14:paraId="3BEC68D3" w14:textId="5598B550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Associate Professor, UC Berkeley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77E4775" w14:textId="5C26FB36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Welcome Remarks</w:t>
            </w:r>
          </w:p>
        </w:tc>
      </w:tr>
      <w:tr w:rsidR="0089202D" w:rsidRPr="00475A08" w14:paraId="36845CA6" w14:textId="77777777" w:rsidTr="0089202D">
        <w:tblPrEx>
          <w:tblBorders>
            <w:top w:val="none" w:sz="0" w:space="0" w:color="auto"/>
          </w:tblBorders>
        </w:tblPrEx>
        <w:trPr>
          <w:trHeight w:val="24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09CF0CB" w14:textId="1EFD12DC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9:25-9:30am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FCE4EC5" w14:textId="6EA389D0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Payam Nahid, MD, MPH</w:t>
            </w:r>
            <w:r w:rsidRPr="00C66427">
              <w:rPr>
                <w:rFonts w:eastAsia="Calibri" w:cs="Arial"/>
                <w:color w:val="052049" w:themeColor="text1"/>
              </w:rPr>
              <w:br/>
              <w:t>Executive Director, Institute for Global Health Sciences,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8B0DBA8" w14:textId="24B10B26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Keynote Introduction</w:t>
            </w:r>
          </w:p>
        </w:tc>
      </w:tr>
      <w:tr w:rsidR="0089202D" w:rsidRPr="00475A08" w14:paraId="722CB115" w14:textId="77777777" w:rsidTr="0089202D">
        <w:tblPrEx>
          <w:tblBorders>
            <w:top w:val="none" w:sz="0" w:space="0" w:color="auto"/>
          </w:tblBorders>
        </w:tblPrEx>
        <w:trPr>
          <w:trHeight w:val="525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E32B18" w14:textId="2673D991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9:30-10:15am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CBDBF8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Mark Davis, PhD</w:t>
            </w:r>
          </w:p>
          <w:p w14:paraId="3BF8E294" w14:textId="5AC2921B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The Burt and Marion Avery Family Professor of Immunology, Stanford University School of Medicine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A2BD277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Keynote talk: </w:t>
            </w:r>
          </w:p>
          <w:p w14:paraId="56191DB5" w14:textId="1E35EE82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Quantiferon negative individuals in the Cape Town Adolescent Cohort have been infected with Mtb, but make a very different T cell response</w:t>
            </w:r>
          </w:p>
        </w:tc>
      </w:tr>
      <w:tr w:rsidR="0089202D" w:rsidRPr="00475A08" w14:paraId="0B3EF3F5" w14:textId="77777777" w:rsidTr="0089202D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7925C0E" w14:textId="3AB60A39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10:15-11:15am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B8C69A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33A7A5D6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Javid, MB BChir, PhD</w:t>
            </w:r>
          </w:p>
          <w:p w14:paraId="4191DCCE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Associate Professor, UCSF</w:t>
            </w:r>
          </w:p>
          <w:p w14:paraId="04E24E72" w14:textId="77777777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6DE119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Invited talks</w:t>
            </w:r>
          </w:p>
          <w:p w14:paraId="78E81838" w14:textId="77777777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</w:tr>
      <w:tr w:rsidR="0089202D" w:rsidRPr="00475A08" w14:paraId="0EB79326" w14:textId="77777777" w:rsidTr="0089202D">
        <w:tblPrEx>
          <w:tblBorders>
            <w:top w:val="none" w:sz="0" w:space="0" w:color="auto"/>
          </w:tblBorders>
        </w:tblPrEx>
        <w:trPr>
          <w:trHeight w:val="504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36C269" w14:textId="77777777" w:rsidR="0089202D" w:rsidRPr="00C66427" w:rsidRDefault="0089202D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58326B" w14:textId="77777777" w:rsidR="0089202D" w:rsidRPr="00C66427" w:rsidRDefault="0089202D" w:rsidP="00857D71">
            <w:pPr>
              <w:spacing w:after="0" w:line="240" w:lineRule="auto"/>
              <w:rPr>
                <w:rFonts w:ascii="Arial" w:eastAsia="Aptos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color w:val="052049" w:themeColor="text1"/>
                <w:sz w:val="20"/>
                <w:szCs w:val="20"/>
              </w:rPr>
              <w:t>Rada Savić, PhD</w:t>
            </w:r>
          </w:p>
          <w:p w14:paraId="65828A7C" w14:textId="77777777" w:rsidR="0089202D" w:rsidRDefault="0089202D" w:rsidP="00857D71">
            <w:pPr>
              <w:spacing w:after="0" w:line="240" w:lineRule="auto"/>
              <w:rPr>
                <w:rFonts w:ascii="Arial" w:eastAsia="Aptos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Cs/>
                <w:color w:val="052049" w:themeColor="text1"/>
                <w:sz w:val="20"/>
                <w:szCs w:val="20"/>
              </w:rPr>
              <w:t>Professor, Department of Bioengineering and Therapeutic Sciences, UCSF</w:t>
            </w:r>
          </w:p>
          <w:p w14:paraId="2CCCDD55" w14:textId="2F92EC31" w:rsidR="00C66427" w:rsidRPr="00C66427" w:rsidRDefault="00C66427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A53DFA5" w14:textId="3C70D1D3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Re-imagining TB regimen design</w:t>
            </w:r>
          </w:p>
        </w:tc>
      </w:tr>
      <w:tr w:rsidR="0089202D" w:rsidRPr="00475A08" w14:paraId="7689B0DE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921ACC3" w14:textId="6C5DEF61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17C10E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Joel Ernst, MD</w:t>
            </w:r>
          </w:p>
          <w:p w14:paraId="6355F15A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Professor, Medicine</w:t>
            </w:r>
          </w:p>
          <w:p w14:paraId="2D8CC0B8" w14:textId="77777777" w:rsidR="0089202D" w:rsidRDefault="0089202D" w:rsidP="00857D71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  <w:r w:rsidRPr="00C66427">
              <w:rPr>
                <w:rFonts w:eastAsia="Calibri" w:cs="Arial"/>
                <w:bCs/>
                <w:color w:val="052049" w:themeColor="text1"/>
              </w:rPr>
              <w:t>Chief, Experimental Medicine, UCSF</w:t>
            </w:r>
          </w:p>
          <w:p w14:paraId="6BED7580" w14:textId="7318FD88" w:rsidR="00C66427" w:rsidRPr="00C66427" w:rsidRDefault="00C66427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FC1A657" w14:textId="2F8623BB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bCs/>
                <w:color w:val="052049" w:themeColor="text1"/>
              </w:rPr>
              <w:t>Challenges to T cell immunity in TB</w:t>
            </w:r>
          </w:p>
        </w:tc>
      </w:tr>
      <w:tr w:rsidR="0089202D" w:rsidRPr="00475A08" w14:paraId="78E2DAB9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9D317DF" w14:textId="77777777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B63E75F" w14:textId="77777777" w:rsidR="0089202D" w:rsidRPr="00C66427" w:rsidRDefault="0089202D" w:rsidP="00857D71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  <w:t xml:space="preserve">Grant Theron, BSc, BSc (Honors), MSc, PhD </w:t>
            </w:r>
          </w:p>
          <w:p w14:paraId="61611DF3" w14:textId="77777777" w:rsidR="0089202D" w:rsidRDefault="0089202D" w:rsidP="00857D71">
            <w:pPr>
              <w:spacing w:after="0" w:line="240" w:lineRule="auto"/>
              <w:rPr>
                <w:rFonts w:ascii="Arial" w:eastAsia="Aptos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Cs/>
                <w:color w:val="052049" w:themeColor="text1"/>
                <w:sz w:val="20"/>
                <w:szCs w:val="20"/>
              </w:rPr>
              <w:t>Professor, Molecular Biology and Human Genetics, Stellenbosch University, South Africa</w:t>
            </w:r>
          </w:p>
          <w:p w14:paraId="524784A7" w14:textId="12AFD299" w:rsidR="00C66427" w:rsidRPr="00C66427" w:rsidRDefault="00C66427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B8CED1" w14:textId="13E8474B" w:rsidR="0089202D" w:rsidRPr="00C66427" w:rsidRDefault="0089202D" w:rsidP="00857D71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  <w:r w:rsidRPr="00C66427">
              <w:rPr>
                <w:rFonts w:eastAsia="Calibri" w:cs="Arial"/>
                <w:bCs/>
                <w:color w:val="052049" w:themeColor="text1"/>
              </w:rPr>
              <w:t>Diagnostic accuracy of near point-of-care tests for predicting incident TB: Findings from the multicountry PreFIT study.</w:t>
            </w:r>
          </w:p>
        </w:tc>
      </w:tr>
      <w:tr w:rsidR="0089202D" w:rsidRPr="00475A08" w14:paraId="6B6FA043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35AB165" w14:textId="542CFF65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lastRenderedPageBreak/>
              <w:t>11:15-11:45am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5467F4" w14:textId="4C3BBFC6" w:rsidR="0089202D" w:rsidRPr="00C66427" w:rsidRDefault="0089202D" w:rsidP="00857D71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Coffee Break: </w:t>
            </w: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30min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624C393" w14:textId="77777777" w:rsidR="0089202D" w:rsidRPr="00C66427" w:rsidRDefault="0089202D" w:rsidP="00857D71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</w:p>
        </w:tc>
      </w:tr>
      <w:tr w:rsidR="0089202D" w:rsidRPr="00475A08" w14:paraId="30348A4A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1AE439" w14:textId="791ABBEC" w:rsidR="0089202D" w:rsidRPr="00C66427" w:rsidRDefault="0089202D" w:rsidP="00857D71">
            <w:pPr>
              <w:pStyle w:val="Mainbodycopy"/>
              <w:spacing w:line="240" w:lineRule="auto"/>
              <w:rPr>
                <w:rFonts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11:45am</w:t>
            </w:r>
            <w:r w:rsidRPr="00C66427">
              <w:rPr>
                <w:rFonts w:eastAsia="Calibri" w:cs="Arial"/>
                <w:i/>
                <w:color w:val="052049" w:themeColor="text1"/>
              </w:rPr>
              <w:t>-</w:t>
            </w:r>
            <w:r w:rsidRPr="00C66427">
              <w:rPr>
                <w:rFonts w:eastAsia="Calibri" w:cs="Arial"/>
                <w:color w:val="052049" w:themeColor="text1"/>
              </w:rPr>
              <w:t>12:30pm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97F21D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 xml:space="preserve">Session moderator: </w:t>
            </w:r>
          </w:p>
          <w:p w14:paraId="3D2FE753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Bennett Penn, MD, PhD </w:t>
            </w:r>
          </w:p>
          <w:p w14:paraId="71CA3C1C" w14:textId="77777777" w:rsidR="0089202D" w:rsidRPr="00C66427" w:rsidRDefault="0089202D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UC Davis</w:t>
            </w:r>
          </w:p>
          <w:p w14:paraId="2DB20BAA" w14:textId="77777777" w:rsidR="0089202D" w:rsidRPr="00C66427" w:rsidRDefault="0089202D" w:rsidP="00857D71">
            <w:pPr>
              <w:spacing w:after="0" w:line="240" w:lineRule="auto"/>
              <w:rPr>
                <w:rFonts w:ascii="Arial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765200" w14:textId="4FD2A72A" w:rsidR="0089202D" w:rsidRPr="00C66427" w:rsidRDefault="0089202D" w:rsidP="00857D71">
            <w:pPr>
              <w:pStyle w:val="Mainbodycopy"/>
              <w:spacing w:line="240" w:lineRule="auto"/>
              <w:rPr>
                <w:rFonts w:eastAsia="Calibri" w:cs="Arial"/>
                <w:bCs/>
                <w:color w:val="052049" w:themeColor="text1"/>
              </w:rPr>
            </w:pPr>
            <w:r w:rsidRPr="00C66427">
              <w:rPr>
                <w:rFonts w:eastAsia="Calibri" w:cs="Arial"/>
                <w:b/>
                <w:bCs/>
                <w:color w:val="052049" w:themeColor="text1"/>
              </w:rPr>
              <w:t>Oral Abstracts</w:t>
            </w:r>
          </w:p>
        </w:tc>
      </w:tr>
      <w:tr w:rsidR="00857D71" w:rsidRPr="00475A08" w14:paraId="4C00B0D9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31D71DC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8C55581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Esther Jung, MPH</w:t>
            </w:r>
          </w:p>
          <w:p w14:paraId="0BA5CFC7" w14:textId="456E388A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Stanford University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BC4302A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Intensive screening reduces tuberculosis transmission over time in prisons</w:t>
            </w:r>
          </w:p>
          <w:p w14:paraId="7320CA60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b/>
                <w:bCs/>
                <w:color w:val="052049" w:themeColor="text1"/>
              </w:rPr>
            </w:pPr>
          </w:p>
        </w:tc>
      </w:tr>
      <w:tr w:rsidR="00857D71" w:rsidRPr="00475A08" w14:paraId="227BA74A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592AFCE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C7ED7FD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Zaynab Mousavian</w:t>
            </w:r>
          </w:p>
          <w:p w14:paraId="476F6D8B" w14:textId="4930BC95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Emory University (UCSF visiting scholar)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338BC02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Machine learning of plasma multi-omics data distinguishes pulmonary tuberculosis from other respiratory infections</w:t>
            </w:r>
          </w:p>
          <w:p w14:paraId="18CA4311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857D71" w:rsidRPr="00475A08" w14:paraId="37BDC1AE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67457A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66FBDBE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Alex Zilinskas</w:t>
            </w:r>
          </w:p>
          <w:p w14:paraId="38E13F13" w14:textId="17CF15F1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UC Berkeley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77CFFF7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Mycobacterium tuberculosis alters the T helper response via the type VII secretion system ESX-1 and lipid virulence factor phthiocerol dimycocerosate</w:t>
            </w:r>
          </w:p>
          <w:p w14:paraId="343D8901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857D71" w:rsidRPr="00475A08" w14:paraId="11CB4CC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750A39" w14:textId="2F786B55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12:30-2:00pm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1612EA" w14:textId="6445716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Lunch and Poster Session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7E04532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857D71" w:rsidRPr="00475A08" w14:paraId="4D88EC4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528B017" w14:textId="7E438F7A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2:00-3:00pm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A204CB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Session moderator:  </w:t>
            </w:r>
          </w:p>
          <w:p w14:paraId="519EC546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Antonio Pagán, PhD</w:t>
            </w:r>
          </w:p>
          <w:p w14:paraId="5302ECFD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Assistant Professor, Stanford University</w:t>
            </w:r>
            <w:r w:rsidRPr="00C66427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 xml:space="preserve"> </w:t>
            </w:r>
          </w:p>
          <w:p w14:paraId="04F820B3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0B2B4D" w14:textId="67ABD83B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  <w:t>Invited talks</w:t>
            </w:r>
          </w:p>
        </w:tc>
      </w:tr>
      <w:tr w:rsidR="00857D71" w:rsidRPr="00475A08" w14:paraId="64471A47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6BA47C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959698C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Andrew Kerkhoff, MD, PhD, MS</w:t>
            </w:r>
          </w:p>
          <w:p w14:paraId="7E91EFA0" w14:textId="26331EA4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Medicine, UCSF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D785A2A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Winner, 2025 BATS Rising Star Award</w:t>
            </w:r>
          </w:p>
          <w:p w14:paraId="3D27EF13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  <w:p w14:paraId="400B8272" w14:textId="77777777" w:rsidR="00857D71" w:rsidRPr="00C66427" w:rsidRDefault="00857D71" w:rsidP="00857D71">
            <w:pPr>
              <w:spacing w:after="0" w:line="240" w:lineRule="auto"/>
              <w:rPr>
                <w:rFonts w:ascii="Arial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hAnsi="Arial" w:cs="Arial"/>
                <w:color w:val="052049" w:themeColor="text1"/>
                <w:sz w:val="20"/>
                <w:szCs w:val="20"/>
              </w:rPr>
              <w:t>“Prevention is better than cure” - A Mixed Methods Study of Communities’ and Healthcare Workers’ Perspectives on New Adult and Adolescent TB Vaccines and their Implementation in Zambia</w:t>
            </w:r>
          </w:p>
          <w:p w14:paraId="3FA2D160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</w:p>
        </w:tc>
      </w:tr>
      <w:tr w:rsidR="00857D71" w:rsidRPr="00475A08" w14:paraId="73A89C1E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145DFA0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9A7EDF7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Lelia Chaisson, PhD, MSc</w:t>
            </w:r>
          </w:p>
          <w:p w14:paraId="3A61107F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Assistant Researcher, GHS Programs, UCSF</w:t>
            </w:r>
          </w:p>
          <w:p w14:paraId="60A0B9F7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0B2574" w14:textId="3E9A7E9C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hAnsi="Arial" w:cs="Arial"/>
                <w:color w:val="052049" w:themeColor="text1"/>
                <w:sz w:val="20"/>
                <w:szCs w:val="20"/>
              </w:rPr>
              <w:t>Clinical and epidemiologic sex differences in TB and TB/HIV</w:t>
            </w:r>
          </w:p>
        </w:tc>
      </w:tr>
      <w:tr w:rsidR="00857D71" w:rsidRPr="00475A08" w14:paraId="60A0E390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24CC4C0" w14:textId="77777777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86727EA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Jeff Cox, PhD</w:t>
            </w:r>
          </w:p>
          <w:p w14:paraId="7872F793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Professor, C.H. Li Chair of Biochemistry and Molecular Endocrinology</w:t>
            </w:r>
          </w:p>
          <w:p w14:paraId="6D90ABC0" w14:textId="77777777" w:rsidR="00857D71" w:rsidRPr="00C66427" w:rsidRDefault="00857D71" w:rsidP="00857D71">
            <w:pPr>
              <w:spacing w:after="0" w:line="240" w:lineRule="auto"/>
              <w:rPr>
                <w:rFonts w:ascii="Arial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Faculty Director, </w:t>
            </w:r>
            <w:hyperlink r:id="rId9" w:history="1">
              <w:r w:rsidRPr="00C66427">
                <w:rPr>
                  <w:rFonts w:ascii="Arial" w:eastAsia="Aptos" w:hAnsi="Arial" w:cs="Arial"/>
                  <w:color w:val="052049" w:themeColor="text1"/>
                  <w:sz w:val="20"/>
                  <w:szCs w:val="20"/>
                </w:rPr>
                <w:t>Center for Emerging and Neglected Diseases</w:t>
              </w:r>
            </w:hyperlink>
          </w:p>
          <w:p w14:paraId="6219CD6C" w14:textId="77777777" w:rsidR="00857D71" w:rsidRPr="00C66427" w:rsidRDefault="00857D71" w:rsidP="00857D71">
            <w:pPr>
              <w:spacing w:after="0" w:line="240" w:lineRule="auto"/>
              <w:rPr>
                <w:rFonts w:ascii="Arial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hAnsi="Arial" w:cs="Arial"/>
                <w:color w:val="052049" w:themeColor="text1"/>
                <w:sz w:val="20"/>
                <w:szCs w:val="20"/>
              </w:rPr>
              <w:t>UC Berkeley</w:t>
            </w:r>
          </w:p>
          <w:p w14:paraId="1624E294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14FFAA" w14:textId="022E93CF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  <w:t>Modeling TB Meningitis</w:t>
            </w:r>
          </w:p>
        </w:tc>
      </w:tr>
      <w:tr w:rsidR="00857D71" w:rsidRPr="00475A08" w14:paraId="72D6A121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BC44DD2" w14:textId="018473C1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3:00-3:15pm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EA182E" w14:textId="0B7911C1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Coffee Break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3AE5A9B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</w:p>
        </w:tc>
      </w:tr>
      <w:tr w:rsidR="00857D71" w:rsidRPr="00475A08" w14:paraId="659C4C64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E259FAD" w14:textId="1443109F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3:15-4:15pm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0FCBD60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Session moderator:  </w:t>
            </w:r>
          </w:p>
          <w:p w14:paraId="1AF9E20C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 xml:space="preserve">Bennett Penn, MD, PhD </w:t>
            </w:r>
          </w:p>
          <w:p w14:paraId="7F61957C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UC Davis</w:t>
            </w:r>
          </w:p>
          <w:p w14:paraId="5DB0BFEA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  <w:p w14:paraId="60BF563D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Sarah Stanley, PhD</w:t>
            </w:r>
          </w:p>
          <w:p w14:paraId="275C4105" w14:textId="77777777" w:rsidR="00857D71" w:rsidRDefault="00857D71" w:rsidP="00857D71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Associate Professor, Immunology and Molecular Medicine, UC Berkeley</w:t>
            </w:r>
          </w:p>
          <w:p w14:paraId="192D4D40" w14:textId="77777777" w:rsidR="00C66427" w:rsidRPr="00C66427" w:rsidRDefault="00C66427" w:rsidP="00857D71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</w:p>
          <w:p w14:paraId="63BF6AB3" w14:textId="77777777" w:rsidR="00DE338A" w:rsidRDefault="00DE338A" w:rsidP="00857D71">
            <w:pPr>
              <w:pStyle w:val="Default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  <w14:ligatures w14:val="none"/>
              </w:rPr>
            </w:pPr>
          </w:p>
          <w:p w14:paraId="31560363" w14:textId="72BD5053" w:rsidR="00857D71" w:rsidRPr="00C66427" w:rsidRDefault="00857D71" w:rsidP="00857D71">
            <w:pPr>
              <w:pStyle w:val="Default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  <w14:ligatures w14:val="none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  <w14:ligatures w14:val="none"/>
              </w:rPr>
              <w:lastRenderedPageBreak/>
              <w:t>Adithya Cattamanchi, MD, MAS</w:t>
            </w:r>
          </w:p>
          <w:p w14:paraId="4BCCC29C" w14:textId="77777777" w:rsidR="00857D71" w:rsidRPr="00C66427" w:rsidRDefault="00857D71" w:rsidP="00857D71">
            <w:pPr>
              <w:pStyle w:val="Default"/>
              <w:rPr>
                <w:rFonts w:ascii="Arial" w:eastAsia="Calibri" w:hAnsi="Arial" w:cs="Arial"/>
                <w:color w:val="052049" w:themeColor="text1"/>
                <w:sz w:val="20"/>
                <w:szCs w:val="20"/>
                <w14:ligatures w14:val="none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  <w14:ligatures w14:val="none"/>
              </w:rPr>
              <w:t>Professor of Medicine and Public Health</w:t>
            </w:r>
          </w:p>
          <w:p w14:paraId="0952A5C1" w14:textId="77777777" w:rsidR="00857D71" w:rsidRPr="00C66427" w:rsidRDefault="00857D71" w:rsidP="00857D71">
            <w:pPr>
              <w:pStyle w:val="Default"/>
              <w:ind w:right="180"/>
              <w:rPr>
                <w:rFonts w:ascii="Arial" w:eastAsia="Calibri" w:hAnsi="Arial" w:cs="Arial"/>
                <w:color w:val="052049" w:themeColor="text1"/>
                <w:sz w:val="20"/>
                <w:szCs w:val="20"/>
                <w14:ligatures w14:val="none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  <w14:ligatures w14:val="none"/>
              </w:rPr>
              <w:t>Chief, Division of Pulmonary Diseases and Critical Care Medicine, UC Irvine</w:t>
            </w:r>
          </w:p>
          <w:p w14:paraId="1855BF9B" w14:textId="77777777" w:rsidR="00857D71" w:rsidRPr="00C66427" w:rsidRDefault="00857D71" w:rsidP="00857D71">
            <w:pPr>
              <w:pStyle w:val="Default"/>
              <w:ind w:right="180"/>
              <w:rPr>
                <w:rFonts w:ascii="Arial" w:eastAsia="Calibri" w:hAnsi="Arial" w:cs="Arial"/>
                <w:color w:val="052049" w:themeColor="text1"/>
                <w:sz w:val="20"/>
                <w:szCs w:val="20"/>
                <w14:ligatures w14:val="none"/>
              </w:rPr>
            </w:pPr>
          </w:p>
          <w:p w14:paraId="7AB1AD55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Gustavo Velásquez, MD, MPH</w:t>
            </w:r>
          </w:p>
          <w:p w14:paraId="6D514997" w14:textId="77777777" w:rsidR="00857D71" w:rsidRDefault="00857D71" w:rsidP="00857D71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Assistant Professor, Medicine, UCSF</w:t>
            </w:r>
          </w:p>
          <w:p w14:paraId="346B930E" w14:textId="0D538E4B" w:rsidR="00C66427" w:rsidRPr="00C66427" w:rsidRDefault="00C66427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DF54672" w14:textId="727B72FF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lastRenderedPageBreak/>
              <w:t>Panel discussion on TB research</w:t>
            </w:r>
          </w:p>
        </w:tc>
      </w:tr>
      <w:tr w:rsidR="00857D71" w:rsidRPr="00475A08" w14:paraId="703A9C02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89E79B" w14:textId="243D23CC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4:15-4:20pm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77A4C4" w14:textId="77777777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  <w:t>Philip Hopewell, MD</w:t>
            </w:r>
          </w:p>
          <w:p w14:paraId="0CEBFE3D" w14:textId="77777777" w:rsidR="00857D71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  <w:t>Professor, School of Medicine, UCSF</w:t>
            </w:r>
          </w:p>
          <w:p w14:paraId="7E86E645" w14:textId="77F8B73C" w:rsidR="00C66427" w:rsidRPr="00C66427" w:rsidRDefault="00C66427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83CD16A" w14:textId="607B1DCC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Poster Awards</w:t>
            </w:r>
          </w:p>
        </w:tc>
      </w:tr>
      <w:tr w:rsidR="00857D71" w:rsidRPr="00475A08" w14:paraId="7EC535A4" w14:textId="77777777" w:rsidTr="0089202D">
        <w:tblPrEx>
          <w:tblBorders>
            <w:top w:val="none" w:sz="0" w:space="0" w:color="auto"/>
          </w:tblBorders>
        </w:tblPrEx>
        <w:trPr>
          <w:trHeight w:val="262"/>
        </w:trPr>
        <w:tc>
          <w:tcPr>
            <w:tcW w:w="199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FBD67EE" w14:textId="51C8A503" w:rsidR="00857D71" w:rsidRPr="00C66427" w:rsidRDefault="00857D71" w:rsidP="00857D71">
            <w:pPr>
              <w:pStyle w:val="Mainbodycopy"/>
              <w:spacing w:line="240" w:lineRule="auto"/>
              <w:rPr>
                <w:rFonts w:eastAsia="Calibri" w:cs="Arial"/>
                <w:color w:val="052049" w:themeColor="text1"/>
              </w:rPr>
            </w:pPr>
            <w:r w:rsidRPr="00C66427">
              <w:rPr>
                <w:rFonts w:eastAsia="Calibri" w:cs="Arial"/>
                <w:color w:val="052049" w:themeColor="text1"/>
              </w:rPr>
              <w:t>4:20-4:30pm</w:t>
            </w:r>
          </w:p>
        </w:tc>
        <w:tc>
          <w:tcPr>
            <w:tcW w:w="387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2368964" w14:textId="77777777" w:rsidR="00857D71" w:rsidRPr="00C66427" w:rsidRDefault="00857D71" w:rsidP="00857D71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Babak Javid, MB BChir, PhD</w:t>
            </w:r>
          </w:p>
          <w:p w14:paraId="1186EB1F" w14:textId="77777777" w:rsidR="00857D71" w:rsidRDefault="00857D71" w:rsidP="00857D71">
            <w:pPr>
              <w:spacing w:after="0" w:line="240" w:lineRule="auto"/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color w:val="052049" w:themeColor="text1"/>
                <w:sz w:val="20"/>
                <w:szCs w:val="20"/>
              </w:rPr>
              <w:t>Associate Professor, UCSF</w:t>
            </w:r>
          </w:p>
          <w:p w14:paraId="4048D24E" w14:textId="3141B4F2" w:rsidR="00C66427" w:rsidRPr="00C66427" w:rsidRDefault="00C66427" w:rsidP="00857D71">
            <w:pPr>
              <w:spacing w:after="0" w:line="240" w:lineRule="auto"/>
              <w:rPr>
                <w:rFonts w:ascii="Arial" w:eastAsia="Aptos" w:hAnsi="Arial" w:cs="Arial"/>
                <w:b/>
                <w:bCs/>
                <w:color w:val="052049" w:themeColor="text1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4B8C0B2" w14:textId="348C1ADD" w:rsidR="00857D71" w:rsidRPr="00C66427" w:rsidRDefault="00857D71" w:rsidP="00857D71">
            <w:pPr>
              <w:spacing w:after="0" w:line="240" w:lineRule="auto"/>
              <w:rPr>
                <w:rFonts w:ascii="Arial" w:eastAsia="Aptos" w:hAnsi="Arial" w:cs="Arial"/>
                <w:color w:val="052049" w:themeColor="text1"/>
                <w:sz w:val="20"/>
                <w:szCs w:val="20"/>
              </w:rPr>
            </w:pPr>
            <w:r w:rsidRPr="00C66427">
              <w:rPr>
                <w:rFonts w:ascii="Arial" w:eastAsia="Calibri" w:hAnsi="Arial" w:cs="Arial"/>
                <w:b/>
                <w:bCs/>
                <w:color w:val="052049" w:themeColor="text1"/>
                <w:sz w:val="20"/>
                <w:szCs w:val="20"/>
              </w:rPr>
              <w:t>Closing Remarks</w:t>
            </w:r>
          </w:p>
        </w:tc>
      </w:tr>
    </w:tbl>
    <w:p w14:paraId="714511FA" w14:textId="77777777" w:rsidR="00891172" w:rsidRDefault="00891172" w:rsidP="00857D71">
      <w:pPr>
        <w:pStyle w:val="Mainbodycopy"/>
        <w:spacing w:line="240" w:lineRule="auto"/>
      </w:pPr>
    </w:p>
    <w:p w14:paraId="6AE63DFB" w14:textId="77777777" w:rsidR="00857D71" w:rsidRDefault="00857D71" w:rsidP="00857D71">
      <w:pPr>
        <w:pStyle w:val="Mainbodycopy"/>
        <w:spacing w:line="240" w:lineRule="auto"/>
      </w:pPr>
    </w:p>
    <w:tbl>
      <w:tblPr>
        <w:tblStyle w:val="TableGrid"/>
        <w:tblW w:w="11160" w:type="dxa"/>
        <w:tblInd w:w="-810" w:type="dxa"/>
        <w:tblLayout w:type="fixed"/>
        <w:tblLook w:val="06A0" w:firstRow="1" w:lastRow="0" w:firstColumn="1" w:lastColumn="0" w:noHBand="1" w:noVBand="1"/>
      </w:tblPr>
      <w:tblGrid>
        <w:gridCol w:w="11160"/>
      </w:tblGrid>
      <w:tr w:rsidR="00857D71" w14:paraId="76535C90" w14:textId="77777777" w:rsidTr="001945CA">
        <w:trPr>
          <w:trHeight w:val="1035"/>
        </w:trPr>
        <w:tc>
          <w:tcPr>
            <w:tcW w:w="1116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left w:w="108" w:type="dxa"/>
              <w:right w:w="108" w:type="dxa"/>
            </w:tcMar>
          </w:tcPr>
          <w:p w14:paraId="704EAC5D" w14:textId="77777777" w:rsidR="00857D71" w:rsidRPr="008E2132" w:rsidRDefault="00857D71" w:rsidP="00857D71">
            <w:pPr>
              <w:spacing w:after="0" w:line="240" w:lineRule="auto"/>
              <w:jc w:val="center"/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</w:pPr>
          </w:p>
          <w:p w14:paraId="15375284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81531">
              <w:rPr>
                <w:rFonts w:ascii="Arial" w:eastAsia="Calibri" w:hAnsi="Arial" w:cs="Arial"/>
                <w:color w:val="FFFFFF" w:themeColor="background1"/>
                <w:sz w:val="24"/>
                <w:szCs w:val="24"/>
              </w:rPr>
              <w:t>On behalf of the UCSF Center for Tuberculosis and the Bay Area TB Symposium Committee,</w:t>
            </w:r>
          </w:p>
          <w:p w14:paraId="066546A2" w14:textId="77777777" w:rsidR="00857D71" w:rsidRPr="00181531" w:rsidRDefault="00857D71" w:rsidP="00857D71">
            <w:pPr>
              <w:spacing w:after="0" w:line="240" w:lineRule="auto"/>
              <w:jc w:val="center"/>
              <w:rPr>
                <w:rFonts w:ascii="Brush Script MT" w:eastAsia="Brush Script MT" w:hAnsi="Brush Script MT" w:cs="Brush Script MT"/>
              </w:rPr>
            </w:pPr>
            <w:r w:rsidRPr="3FBCBF03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  <w:t xml:space="preserve"> </w:t>
            </w:r>
            <w:r w:rsidRPr="000307F0"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Thank You to Our Sponsor</w:t>
            </w:r>
            <w:r>
              <w:rPr>
                <w:rFonts w:ascii="Brush Script MT" w:eastAsia="Brush Script MT" w:hAnsi="Brush Script MT" w:cs="Brush Script MT"/>
                <w:color w:val="FFFFFF" w:themeColor="background1"/>
                <w:sz w:val="56"/>
                <w:szCs w:val="56"/>
              </w:rPr>
              <w:t>s</w:t>
            </w:r>
          </w:p>
        </w:tc>
      </w:tr>
    </w:tbl>
    <w:p w14:paraId="7712E47D" w14:textId="77777777" w:rsidR="00857D71" w:rsidRDefault="00857D71" w:rsidP="00857D71">
      <w:pPr>
        <w:spacing w:after="0" w:line="240" w:lineRule="auto"/>
        <w:rPr>
          <w:rFonts w:eastAsia="Calibri"/>
          <w:i/>
          <w:color w:val="052049" w:themeColor="text1"/>
          <w:sz w:val="21"/>
          <w:szCs w:val="21"/>
        </w:rPr>
      </w:pP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D48A12" wp14:editId="33DB0D96">
                <wp:simplePos x="0" y="0"/>
                <wp:positionH relativeFrom="column">
                  <wp:posOffset>4359564</wp:posOffset>
                </wp:positionH>
                <wp:positionV relativeFrom="paragraph">
                  <wp:posOffset>130060</wp:posOffset>
                </wp:positionV>
                <wp:extent cx="2022763" cy="526415"/>
                <wp:effectExtent l="0" t="0" r="9525" b="6985"/>
                <wp:wrapNone/>
                <wp:docPr id="1400074518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763" cy="526415"/>
                          <a:chOff x="0" y="0"/>
                          <a:chExt cx="2022763" cy="526415"/>
                        </a:xfrm>
                      </wpg:grpSpPr>
                      <wps:wsp>
                        <wps:cNvPr id="1301639560" name="Rectangle 2"/>
                        <wps:cNvSpPr/>
                        <wps:spPr>
                          <a:xfrm>
                            <a:off x="0" y="0"/>
                            <a:ext cx="2022763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0785520" name="Picture 1" descr="A blue and black sig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4254" y="0"/>
                            <a:ext cx="795655" cy="52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03993" id="Group 9" o:spid="_x0000_s1026" alt="&quot;&quot;" style="position:absolute;margin-left:343.25pt;margin-top:10.25pt;width:159.25pt;height:41.45pt;z-index:251661312" coordsize="20227,5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">
                <v:rect id="Rectangle 2" o:spid="_x0000_s1027" style="position:absolute;width:20227;height:5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" filled="f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blue and black sign&#10;&#10;AI-generated content may be incorrect." style="position:absolute;left:6742;width:7957;height:5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">
                  <v:imagedata r:id="rId11" o:title="A blue and black sign&#10;&#10;AI-generated content may be incorrect"/>
                </v:shape>
              </v:group>
            </w:pict>
          </mc:Fallback>
        </mc:AlternateContent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8B7C1B" wp14:editId="37ED0978">
                <wp:simplePos x="0" y="0"/>
                <wp:positionH relativeFrom="column">
                  <wp:posOffset>2050473</wp:posOffset>
                </wp:positionH>
                <wp:positionV relativeFrom="paragraph">
                  <wp:posOffset>130060</wp:posOffset>
                </wp:positionV>
                <wp:extent cx="2022763" cy="526415"/>
                <wp:effectExtent l="0" t="0" r="9525" b="6985"/>
                <wp:wrapNone/>
                <wp:docPr id="1455965100" name="Group 8" descr="Novart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763" cy="526415"/>
                          <a:chOff x="0" y="0"/>
                          <a:chExt cx="2022763" cy="526415"/>
                        </a:xfrm>
                      </wpg:grpSpPr>
                      <wps:wsp>
                        <wps:cNvPr id="1878204168" name="Rectangle 2"/>
                        <wps:cNvSpPr/>
                        <wps:spPr>
                          <a:xfrm>
                            <a:off x="0" y="0"/>
                            <a:ext cx="2022763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269771" name="Picture 628079198" descr="Blue letters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82" y="73890"/>
                            <a:ext cx="1774190" cy="323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6BC2E" id="Group 8" o:spid="_x0000_s1026" alt="Novartis logo" style="position:absolute;margin-left:161.45pt;margin-top:10.25pt;width:159.25pt;height:41.45pt;z-index:251663360" coordsize="20227,5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">
                <v:rect id="Rectangle 2" o:spid="_x0000_s1027" style="position:absolute;width:20227;height:5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" filled="f" strokecolor="red" strokeweight="2pt"/>
                <v:shape id="Picture 628079198" o:spid="_x0000_s1028" type="#_x0000_t75" alt="Blue letters on a black background&#10;&#10;Description automatically generated" style="position:absolute;left:1477;top:738;width:17742;height:3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">
                  <v:imagedata r:id="rId13" o:title="Blue letters on a black background&#10;&#10;Description automatically generated"/>
                </v:shape>
              </v:group>
            </w:pict>
          </mc:Fallback>
        </mc:AlternateContent>
      </w:r>
      <w:r>
        <w:rPr>
          <w:rFonts w:eastAsia="Calibri"/>
          <w:i/>
          <w:noProof/>
          <w:color w:val="052049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93C7C6" wp14:editId="1535B8E5">
                <wp:simplePos x="0" y="0"/>
                <wp:positionH relativeFrom="column">
                  <wp:posOffset>-286327</wp:posOffset>
                </wp:positionH>
                <wp:positionV relativeFrom="paragraph">
                  <wp:posOffset>130060</wp:posOffset>
                </wp:positionV>
                <wp:extent cx="2022763" cy="526415"/>
                <wp:effectExtent l="0" t="0" r="9525" b="6985"/>
                <wp:wrapNone/>
                <wp:docPr id="220356005" name="Group 7" descr="Genentech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2763" cy="526415"/>
                          <a:chOff x="0" y="0"/>
                          <a:chExt cx="2022763" cy="526415"/>
                        </a:xfrm>
                      </wpg:grpSpPr>
                      <wps:wsp>
                        <wps:cNvPr id="1878657492" name="Rectangle 2"/>
                        <wps:cNvSpPr/>
                        <wps:spPr>
                          <a:xfrm>
                            <a:off x="0" y="0"/>
                            <a:ext cx="2022763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161110" name="Picture 1678076458" descr="A close-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1" t="28672" r="10639" b="27965"/>
                          <a:stretch/>
                        </pic:blipFill>
                        <pic:spPr bwMode="auto">
                          <a:xfrm>
                            <a:off x="267854" y="73890"/>
                            <a:ext cx="1494790" cy="41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B8D27" id="Group 7" o:spid="_x0000_s1026" alt="Genentech logo" style="position:absolute;margin-left:-22.55pt;margin-top:10.25pt;width:159.25pt;height:41.45pt;z-index:251662336" coordsize="20227,52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">
                <v:rect id="Rectangle 2" o:spid="_x0000_s1027" style="position:absolute;width:20227;height:52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" filled="f" strokecolor="red" strokeweight="2pt"/>
                <v:shape id="Picture 1678076458" o:spid="_x0000_s1028" type="#_x0000_t75" alt="A close-up of a logo&#10;&#10;Description automatically generated" style="position:absolute;left:2678;top:738;width:14948;height:4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">
                  <v:imagedata r:id="rId15" o:title="A close-up of a logo&#10;&#10;Description automatically generated" croptop="18790f" cropbottom="18327f" cropleft="6993f" cropright="6972f"/>
                </v:shape>
              </v:group>
            </w:pict>
          </mc:Fallback>
        </mc:AlternateContent>
      </w:r>
    </w:p>
    <w:p w14:paraId="77FE3232" w14:textId="77777777" w:rsidR="00857D71" w:rsidRPr="00971DF4" w:rsidRDefault="00857D71" w:rsidP="00857D71">
      <w:pPr>
        <w:pStyle w:val="Mainbodycopy"/>
        <w:spacing w:line="240" w:lineRule="auto"/>
      </w:pPr>
    </w:p>
    <w:sectPr w:rsidR="00857D71" w:rsidRPr="00971DF4" w:rsidSect="00DE338A">
      <w:headerReference w:type="even" r:id="rId16"/>
      <w:type w:val="continuous"/>
      <w:pgSz w:w="12240" w:h="15840"/>
      <w:pgMar w:top="869" w:right="1267" w:bottom="643" w:left="126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C6FBF" w14:textId="77777777" w:rsidR="00F10368" w:rsidRDefault="00F10368" w:rsidP="002D1F58">
      <w:r>
        <w:separator/>
      </w:r>
    </w:p>
  </w:endnote>
  <w:endnote w:type="continuationSeparator" w:id="0">
    <w:p w14:paraId="5021D17E" w14:textId="77777777" w:rsidR="00F10368" w:rsidRDefault="00F10368" w:rsidP="002D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937BE" w14:textId="77777777" w:rsidR="00F10368" w:rsidRDefault="00F10368" w:rsidP="002D1F58">
      <w:r>
        <w:separator/>
      </w:r>
    </w:p>
  </w:footnote>
  <w:footnote w:type="continuationSeparator" w:id="0">
    <w:p w14:paraId="66095605" w14:textId="77777777" w:rsidR="00F10368" w:rsidRDefault="00F10368" w:rsidP="002D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EB4FA" w14:textId="77777777" w:rsidR="008231F3" w:rsidRDefault="003E405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77F72AE" wp14:editId="4B803D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6830" cy="6623685"/>
          <wp:effectExtent l="0" t="0" r="1270" b="5715"/>
          <wp:wrapNone/>
          <wp:docPr id="8" name="Picture 8" descr="Logo for the Bay Area TB Science Symposium, lungs with a bridge image across them. 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for the Bay Area TB Science Symposium, lungs with a bridge image across them. 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83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73AD4CA8" wp14:editId="3A0C7F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3655" cy="6620510"/>
          <wp:effectExtent l="0" t="0" r="4445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655" cy="6620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0368">
      <w:rPr>
        <w:noProof/>
      </w:rPr>
      <w:pict w14:anchorId="253EA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30.85pt;height:557.8pt;z-index:-251657728;mso-wrap-edited:f;mso-width-percent:0;mso-height-percent:0;mso-position-horizontal:center;mso-position-horizontal-relative:margin;mso-position-vertical:center;mso-position-vertical-relative:margin;mso-width-percent:0;mso-height-percent:0" wrapcoords="-37 0 -37 21541 21600 21541 21600 0 -37 0">
          <v:imagedata r:id="rId3" o:title="boxes_top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60F8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D4B1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3C1A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40E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422FB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A47E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3C3B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2C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36BC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91564"/>
    <w:multiLevelType w:val="hybridMultilevel"/>
    <w:tmpl w:val="99C22B36"/>
    <w:lvl w:ilvl="0" w:tplc="44D048BA">
      <w:start w:val="1"/>
      <w:numFmt w:val="bullet"/>
      <w:pStyle w:val="Bullets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23D84"/>
    <w:multiLevelType w:val="multilevel"/>
    <w:tmpl w:val="1220B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6C741F"/>
    <w:multiLevelType w:val="hybridMultilevel"/>
    <w:tmpl w:val="4010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765"/>
    <w:multiLevelType w:val="hybridMultilevel"/>
    <w:tmpl w:val="3044059E"/>
    <w:lvl w:ilvl="0" w:tplc="D5EA0D8A">
      <w:start w:val="1"/>
      <w:numFmt w:val="decimal"/>
      <w:pStyle w:val="NumberedAgenda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3915713">
    <w:abstractNumId w:val="11"/>
  </w:num>
  <w:num w:numId="2" w16cid:durableId="981078995">
    <w:abstractNumId w:val="12"/>
  </w:num>
  <w:num w:numId="3" w16cid:durableId="2010450054">
    <w:abstractNumId w:val="10"/>
  </w:num>
  <w:num w:numId="4" w16cid:durableId="24252933">
    <w:abstractNumId w:val="0"/>
  </w:num>
  <w:num w:numId="5" w16cid:durableId="2083670763">
    <w:abstractNumId w:val="1"/>
  </w:num>
  <w:num w:numId="6" w16cid:durableId="1001007617">
    <w:abstractNumId w:val="2"/>
  </w:num>
  <w:num w:numId="7" w16cid:durableId="975918085">
    <w:abstractNumId w:val="3"/>
  </w:num>
  <w:num w:numId="8" w16cid:durableId="1709603213">
    <w:abstractNumId w:val="8"/>
  </w:num>
  <w:num w:numId="9" w16cid:durableId="856653607">
    <w:abstractNumId w:val="4"/>
  </w:num>
  <w:num w:numId="10" w16cid:durableId="1481844687">
    <w:abstractNumId w:val="5"/>
  </w:num>
  <w:num w:numId="11" w16cid:durableId="866408086">
    <w:abstractNumId w:val="6"/>
  </w:num>
  <w:num w:numId="12" w16cid:durableId="812065322">
    <w:abstractNumId w:val="7"/>
  </w:num>
  <w:num w:numId="13" w16cid:durableId="95642411">
    <w:abstractNumId w:val="9"/>
  </w:num>
  <w:num w:numId="14" w16cid:durableId="17679650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2D"/>
    <w:rsid w:val="000C351E"/>
    <w:rsid w:val="00161B3B"/>
    <w:rsid w:val="001C0FB9"/>
    <w:rsid w:val="002009A7"/>
    <w:rsid w:val="00252149"/>
    <w:rsid w:val="00263458"/>
    <w:rsid w:val="002D1F58"/>
    <w:rsid w:val="003434EA"/>
    <w:rsid w:val="003844DF"/>
    <w:rsid w:val="003A0212"/>
    <w:rsid w:val="003E4053"/>
    <w:rsid w:val="0040217B"/>
    <w:rsid w:val="00490A23"/>
    <w:rsid w:val="004C7599"/>
    <w:rsid w:val="00610937"/>
    <w:rsid w:val="006F0AB7"/>
    <w:rsid w:val="007A78A2"/>
    <w:rsid w:val="007A78C5"/>
    <w:rsid w:val="007E5A24"/>
    <w:rsid w:val="00802908"/>
    <w:rsid w:val="008231F3"/>
    <w:rsid w:val="00826039"/>
    <w:rsid w:val="00857D71"/>
    <w:rsid w:val="008737B0"/>
    <w:rsid w:val="00891172"/>
    <w:rsid w:val="0089202D"/>
    <w:rsid w:val="008F0C8C"/>
    <w:rsid w:val="00907FF5"/>
    <w:rsid w:val="00971DF4"/>
    <w:rsid w:val="00992DE6"/>
    <w:rsid w:val="00A06A39"/>
    <w:rsid w:val="00A40F82"/>
    <w:rsid w:val="00A63B7C"/>
    <w:rsid w:val="00AC106F"/>
    <w:rsid w:val="00BC4115"/>
    <w:rsid w:val="00C062A7"/>
    <w:rsid w:val="00C15C6F"/>
    <w:rsid w:val="00C247D0"/>
    <w:rsid w:val="00C51251"/>
    <w:rsid w:val="00C66427"/>
    <w:rsid w:val="00D07D6C"/>
    <w:rsid w:val="00DD46D2"/>
    <w:rsid w:val="00DE338A"/>
    <w:rsid w:val="00DF5DCF"/>
    <w:rsid w:val="00E129D2"/>
    <w:rsid w:val="00E346E8"/>
    <w:rsid w:val="00E67852"/>
    <w:rsid w:val="00F020D6"/>
    <w:rsid w:val="00F10368"/>
    <w:rsid w:val="00F44E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82B8B8"/>
  <w15:docId w15:val="{14027233-BDFB-BB46-A6AD-2F494F9B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02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6F0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172"/>
    <w:pPr>
      <w:tabs>
        <w:tab w:val="center" w:pos="4320"/>
        <w:tab w:val="right" w:pos="8640"/>
      </w:tabs>
      <w:spacing w:after="288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91172"/>
  </w:style>
  <w:style w:type="paragraph" w:styleId="Footer">
    <w:name w:val="footer"/>
    <w:basedOn w:val="Normal"/>
    <w:link w:val="FooterChar"/>
    <w:uiPriority w:val="99"/>
    <w:unhideWhenUsed/>
    <w:rsid w:val="002D1F58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D1F58"/>
  </w:style>
  <w:style w:type="paragraph" w:customStyle="1" w:styleId="BasicParagraph">
    <w:name w:val="[Basic Paragraph]"/>
    <w:basedOn w:val="Normal"/>
    <w:uiPriority w:val="99"/>
    <w:rsid w:val="002D1F5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LargeHeader">
    <w:name w:val="Large Header"/>
    <w:qFormat/>
    <w:rsid w:val="002D1F58"/>
    <w:pPr>
      <w:spacing w:after="120"/>
    </w:pPr>
    <w:rPr>
      <w:rFonts w:ascii="Garamond" w:hAnsi="Garamond" w:cs="Garamond"/>
      <w:color w:val="00A5B4"/>
      <w:sz w:val="40"/>
      <w:szCs w:val="40"/>
      <w:lang w:val="en-GB"/>
    </w:rPr>
  </w:style>
  <w:style w:type="paragraph" w:customStyle="1" w:styleId="Mainbodycopy">
    <w:name w:val="Main body copy"/>
    <w:qFormat/>
    <w:rsid w:val="00992DE6"/>
    <w:pPr>
      <w:spacing w:line="276" w:lineRule="auto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Subhead">
    <w:name w:val="Subhead"/>
    <w:basedOn w:val="Mainbodycopy"/>
    <w:qFormat/>
    <w:rsid w:val="003434EA"/>
    <w:pPr>
      <w:spacing w:before="240" w:after="120"/>
    </w:pPr>
    <w:rPr>
      <w:rFonts w:ascii="Garamond" w:hAnsi="Garamond" w:cs="Garamond"/>
      <w:color w:val="16A0AC" w:themeColor="accent2"/>
      <w:sz w:val="31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1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1F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F0AB7"/>
    <w:rPr>
      <w:rFonts w:asciiTheme="majorHAnsi" w:eastAsiaTheme="majorEastAsia" w:hAnsiTheme="majorHAnsi" w:cstheme="majorBidi"/>
      <w:color w:val="006D9B" w:themeColor="accent1" w:themeShade="BF"/>
      <w:sz w:val="32"/>
      <w:szCs w:val="32"/>
    </w:rPr>
  </w:style>
  <w:style w:type="paragraph" w:customStyle="1" w:styleId="Bullets">
    <w:name w:val="Bullets"/>
    <w:basedOn w:val="Mainbodycopy"/>
    <w:qFormat/>
    <w:rsid w:val="006F0AB7"/>
    <w:pPr>
      <w:numPr>
        <w:numId w:val="3"/>
      </w:numPr>
    </w:pPr>
  </w:style>
  <w:style w:type="paragraph" w:customStyle="1" w:styleId="ParagraphItalic">
    <w:name w:val="Paragraph Italic"/>
    <w:qFormat/>
    <w:rsid w:val="003434EA"/>
    <w:rPr>
      <w:rFonts w:ascii="Arial" w:hAnsi="Arial" w:cs="ArialMT"/>
      <w:i/>
      <w:iCs/>
      <w:color w:val="58585B"/>
      <w:spacing w:val="2"/>
      <w:sz w:val="20"/>
      <w:szCs w:val="20"/>
    </w:rPr>
  </w:style>
  <w:style w:type="paragraph" w:customStyle="1" w:styleId="MeetingNotes">
    <w:name w:val="Meeting Notes"/>
    <w:rsid w:val="003434EA"/>
    <w:pPr>
      <w:ind w:left="720"/>
    </w:pPr>
    <w:rPr>
      <w:rFonts w:ascii="Arial" w:hAnsi="Arial" w:cs="ArialMT"/>
      <w:color w:val="58585B"/>
      <w:spacing w:val="2"/>
      <w:sz w:val="20"/>
      <w:szCs w:val="20"/>
      <w:lang w:val="en-GB"/>
    </w:rPr>
  </w:style>
  <w:style w:type="paragraph" w:customStyle="1" w:styleId="NumberedAgenda">
    <w:name w:val="Numbered Agenda"/>
    <w:basedOn w:val="ListParagraph"/>
    <w:rsid w:val="003434EA"/>
    <w:pPr>
      <w:numPr>
        <w:numId w:val="14"/>
      </w:numPr>
      <w:tabs>
        <w:tab w:val="left" w:pos="1440"/>
      </w:tabs>
      <w:autoSpaceDE w:val="0"/>
      <w:autoSpaceDN w:val="0"/>
      <w:adjustRightInd w:val="0"/>
      <w:spacing w:before="240"/>
    </w:pPr>
    <w:rPr>
      <w:rFonts w:ascii="Arial" w:eastAsiaTheme="minorHAnsi" w:hAnsi="Arial" w:cs="Arial"/>
      <w:color w:val="58585B"/>
      <w:sz w:val="20"/>
      <w:szCs w:val="20"/>
    </w:rPr>
  </w:style>
  <w:style w:type="paragraph" w:customStyle="1" w:styleId="AgendaInfo">
    <w:name w:val="Agenda Info"/>
    <w:basedOn w:val="Normal"/>
    <w:rsid w:val="003434EA"/>
    <w:pPr>
      <w:autoSpaceDE w:val="0"/>
      <w:autoSpaceDN w:val="0"/>
      <w:adjustRightInd w:val="0"/>
      <w:spacing w:after="0" w:line="240" w:lineRule="auto"/>
      <w:ind w:left="1440"/>
    </w:pPr>
    <w:rPr>
      <w:rFonts w:ascii="Garamond" w:eastAsiaTheme="minorHAnsi" w:hAnsi="Garamond" w:cs="Arial"/>
      <w:color w:val="58585B"/>
      <w:sz w:val="20"/>
      <w:szCs w:val="20"/>
    </w:rPr>
  </w:style>
  <w:style w:type="paragraph" w:styleId="ListParagraph">
    <w:name w:val="List Paragraph"/>
    <w:basedOn w:val="Normal"/>
    <w:uiPriority w:val="34"/>
    <w:rsid w:val="003434E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3458"/>
  </w:style>
  <w:style w:type="paragraph" w:customStyle="1" w:styleId="faculty-title">
    <w:name w:val="faculty-title"/>
    <w:basedOn w:val="Normal"/>
    <w:rsid w:val="0089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57D71"/>
    <w:rPr>
      <w:rFonts w:eastAsiaTheme="minorHAnsi"/>
      <w:sz w:val="22"/>
      <w:szCs w:val="22"/>
    </w:rPr>
    <w:tblPr>
      <w:tblBorders>
        <w:top w:val="single" w:sz="4" w:space="0" w:color="052049" w:themeColor="text1"/>
        <w:left w:val="single" w:sz="4" w:space="0" w:color="052049" w:themeColor="text1"/>
        <w:bottom w:val="single" w:sz="4" w:space="0" w:color="052049" w:themeColor="text1"/>
        <w:right w:val="single" w:sz="4" w:space="0" w:color="052049" w:themeColor="text1"/>
        <w:insideH w:val="single" w:sz="4" w:space="0" w:color="052049" w:themeColor="text1"/>
        <w:insideV w:val="single" w:sz="4" w:space="0" w:color="052049" w:themeColor="text1"/>
      </w:tblBorders>
    </w:tblPr>
  </w:style>
  <w:style w:type="paragraph" w:customStyle="1" w:styleId="Default">
    <w:name w:val="Default"/>
    <w:rsid w:val="00857D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cend.globalhealth.berkeley.edu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alonso/Downloads/Word%20Document%20Templates-selected/UCSF%20WordTemplate_A.dotx" TargetMode="External"/></Relationships>
</file>

<file path=word/theme/theme1.xml><?xml version="1.0" encoding="utf-8"?>
<a:theme xmlns:a="http://schemas.openxmlformats.org/drawingml/2006/main" name="Office Theme">
  <a:themeElements>
    <a:clrScheme name="UCSF">
      <a:dk1>
        <a:srgbClr val="052049"/>
      </a:dk1>
      <a:lt1>
        <a:srgbClr val="FFFFFF"/>
      </a:lt1>
      <a:dk2>
        <a:srgbClr val="052049"/>
      </a:dk2>
      <a:lt2>
        <a:srgbClr val="FFFFFF"/>
      </a:lt2>
      <a:accent1>
        <a:srgbClr val="0093D0"/>
      </a:accent1>
      <a:accent2>
        <a:srgbClr val="16A0AC"/>
      </a:accent2>
      <a:accent3>
        <a:srgbClr val="32A03E"/>
      </a:accent3>
      <a:accent4>
        <a:srgbClr val="443E8C"/>
      </a:accent4>
      <a:accent5>
        <a:srgbClr val="C32882"/>
      </a:accent5>
      <a:accent6>
        <a:srgbClr val="6C61D0"/>
      </a:accent6>
      <a:hlink>
        <a:srgbClr val="178CCB"/>
      </a:hlink>
      <a:folHlink>
        <a:srgbClr val="5F5F5F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E2051-8004-A84D-AB1C-CF78FC02D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UCSF WordTemplate_A.dotx</Template>
  <TotalTime>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LekasMiller Design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Alonso</dc:creator>
  <cp:keywords/>
  <dc:description/>
  <cp:lastModifiedBy>Alonso, Barbara</cp:lastModifiedBy>
  <cp:revision>2</cp:revision>
  <cp:lastPrinted>2015-10-27T03:30:00Z</cp:lastPrinted>
  <dcterms:created xsi:type="dcterms:W3CDTF">2025-11-26T21:48:00Z</dcterms:created>
  <dcterms:modified xsi:type="dcterms:W3CDTF">2025-11-26T21:48:00Z</dcterms:modified>
</cp:coreProperties>
</file>